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39"/>
        <w:gridCol w:w="16"/>
        <w:gridCol w:w="1449"/>
        <w:gridCol w:w="2344"/>
        <w:gridCol w:w="1096"/>
        <w:gridCol w:w="1492"/>
        <w:gridCol w:w="713"/>
        <w:gridCol w:w="1673"/>
        <w:gridCol w:w="1239"/>
      </w:tblGrid>
      <w:tr w:rsidR="006268D5" w14:paraId="78E46673" w14:textId="77777777" w:rsidTr="0005010E">
        <w:trPr>
          <w:trHeight w:val="873"/>
        </w:trPr>
        <w:tc>
          <w:tcPr>
            <w:tcW w:w="4758" w:type="dxa"/>
            <w:gridSpan w:val="4"/>
          </w:tcPr>
          <w:p w14:paraId="736D6FB7" w14:textId="77777777" w:rsidR="006268D5" w:rsidRDefault="00834AA3">
            <w:r>
              <w:rPr>
                <w:noProof/>
              </w:rPr>
              <w:drawing>
                <wp:inline distT="0" distB="0" distL="0" distR="0" wp14:anchorId="1430571A" wp14:editId="1D8A2D2E">
                  <wp:extent cx="2933700" cy="542925"/>
                  <wp:effectExtent l="0" t="0" r="0" b="9525"/>
                  <wp:docPr id="1" name="Picture 1" descr="DivLogoSep2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vLogoSep2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gridSpan w:val="4"/>
            <w:vAlign w:val="center"/>
          </w:tcPr>
          <w:p w14:paraId="4863C394" w14:textId="77777777" w:rsidR="006268D5" w:rsidRPr="009B0692" w:rsidRDefault="006268D5">
            <w:pPr>
              <w:pStyle w:val="Heading1"/>
              <w:rPr>
                <w:sz w:val="24"/>
              </w:rPr>
            </w:pPr>
            <w:r w:rsidRPr="009B0692">
              <w:rPr>
                <w:sz w:val="24"/>
              </w:rPr>
              <w:t>Interview Notes</w:t>
            </w:r>
          </w:p>
        </w:tc>
        <w:tc>
          <w:tcPr>
            <w:tcW w:w="1264" w:type="dxa"/>
          </w:tcPr>
          <w:p w14:paraId="3652E799" w14:textId="77777777" w:rsidR="006268D5" w:rsidRDefault="006268D5">
            <w:pPr>
              <w:jc w:val="right"/>
            </w:pPr>
            <w:r>
              <w:t>EHIRE-120</w:t>
            </w:r>
          </w:p>
          <w:p w14:paraId="258BA277" w14:textId="2EF8E760" w:rsidR="006268D5" w:rsidRDefault="00196C9A" w:rsidP="0005010E">
            <w:pPr>
              <w:jc w:val="right"/>
            </w:pPr>
            <w:r>
              <w:t>1-1-2027</w:t>
            </w:r>
          </w:p>
        </w:tc>
      </w:tr>
      <w:tr w:rsidR="006268D5" w14:paraId="2B0CA7CA" w14:textId="77777777" w:rsidTr="0005010E">
        <w:trPr>
          <w:trHeight w:val="230"/>
        </w:trPr>
        <w:tc>
          <w:tcPr>
            <w:tcW w:w="4758" w:type="dxa"/>
            <w:gridSpan w:val="4"/>
            <w:tcBorders>
              <w:bottom w:val="nil"/>
            </w:tcBorders>
          </w:tcPr>
          <w:p w14:paraId="6D3B44F5" w14:textId="77777777" w:rsidR="006268D5" w:rsidRDefault="006268D5"/>
        </w:tc>
        <w:tc>
          <w:tcPr>
            <w:tcW w:w="5239" w:type="dxa"/>
            <w:gridSpan w:val="4"/>
            <w:tcBorders>
              <w:bottom w:val="nil"/>
            </w:tcBorders>
          </w:tcPr>
          <w:p w14:paraId="15D15C86" w14:textId="77777777" w:rsidR="006268D5" w:rsidRDefault="006268D5"/>
        </w:tc>
        <w:tc>
          <w:tcPr>
            <w:tcW w:w="1264" w:type="dxa"/>
            <w:tcBorders>
              <w:bottom w:val="nil"/>
            </w:tcBorders>
          </w:tcPr>
          <w:p w14:paraId="1BD73B5A" w14:textId="77777777" w:rsidR="006268D5" w:rsidRDefault="006268D5"/>
        </w:tc>
      </w:tr>
      <w:tr w:rsidR="006268D5" w14:paraId="4652BEC7" w14:textId="77777777" w:rsidTr="000A29C4">
        <w:trPr>
          <w:cantSplit/>
          <w:trHeight w:val="349"/>
        </w:trPr>
        <w:tc>
          <w:tcPr>
            <w:tcW w:w="11261" w:type="dxa"/>
            <w:gridSpan w:val="9"/>
            <w:tcBorders>
              <w:top w:val="nil"/>
              <w:bottom w:val="double" w:sz="4" w:space="0" w:color="auto"/>
            </w:tcBorders>
          </w:tcPr>
          <w:p w14:paraId="1F8DBDC9" w14:textId="77777777" w:rsidR="006268D5" w:rsidRPr="00F44EF6" w:rsidRDefault="00A147D2">
            <w:pPr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>Interview</w:t>
            </w:r>
            <w:r w:rsidR="00F44EF6">
              <w:rPr>
                <w:b/>
                <w:bCs/>
              </w:rPr>
              <w:t xml:space="preserve"> Date</w:t>
            </w:r>
            <w:r w:rsidR="006268D5" w:rsidRPr="00F44EF6">
              <w:rPr>
                <w:b/>
                <w:bCs/>
              </w:rPr>
              <w:t>:</w:t>
            </w:r>
            <w:r w:rsidR="00F44EF6" w:rsidRPr="00F44EF6">
              <w:rPr>
                <w:b/>
                <w:bCs/>
              </w:rPr>
              <w:t xml:space="preserve"> </w:t>
            </w:r>
            <w:r w:rsidR="00F44EF6">
              <w:rPr>
                <w:b/>
                <w:bCs/>
                <w:u w:val="single"/>
              </w:rPr>
              <w:t xml:space="preserve"> </w:t>
            </w:r>
            <w:r w:rsidR="001E1770">
              <w:rPr>
                <w:b/>
                <w:bCs/>
                <w:u w:val="single"/>
              </w:rPr>
              <w:t xml:space="preserve">          </w:t>
            </w:r>
            <w:r w:rsidR="00F44EF6">
              <w:rPr>
                <w:b/>
                <w:bCs/>
                <w:u w:val="single"/>
              </w:rPr>
              <w:t xml:space="preserve">       </w:t>
            </w:r>
            <w:r w:rsidRPr="00F44EF6">
              <w:rPr>
                <w:b/>
                <w:bCs/>
                <w:u w:val="single"/>
              </w:rPr>
              <w:t xml:space="preserve"> </w:t>
            </w:r>
            <w:r w:rsidR="00F01C36">
              <w:rPr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statusText w:type="text" w:val="E.H.I.R.E.-120: Interview notes.  Enter interview date"/>
                  <w:textInput/>
                </w:ffData>
              </w:fldChar>
            </w:r>
            <w:r w:rsidR="00F01C36">
              <w:rPr>
                <w:sz w:val="18"/>
                <w:szCs w:val="18"/>
                <w:u w:val="single"/>
              </w:rPr>
              <w:instrText xml:space="preserve"> FORMTEXT </w:instrText>
            </w:r>
            <w:r w:rsidR="00F01C36">
              <w:rPr>
                <w:sz w:val="18"/>
                <w:szCs w:val="18"/>
                <w:u w:val="single"/>
              </w:rPr>
            </w:r>
            <w:r w:rsidR="00F01C36">
              <w:rPr>
                <w:sz w:val="18"/>
                <w:szCs w:val="18"/>
                <w:u w:val="single"/>
              </w:rPr>
              <w:fldChar w:fldCharType="separate"/>
            </w:r>
            <w:r w:rsidR="00F01C36">
              <w:rPr>
                <w:noProof/>
                <w:sz w:val="18"/>
                <w:szCs w:val="18"/>
                <w:u w:val="single"/>
              </w:rPr>
              <w:t> </w:t>
            </w:r>
            <w:r w:rsidR="00F01C36">
              <w:rPr>
                <w:noProof/>
                <w:sz w:val="18"/>
                <w:szCs w:val="18"/>
                <w:u w:val="single"/>
              </w:rPr>
              <w:t> </w:t>
            </w:r>
            <w:r w:rsidR="00F01C36">
              <w:rPr>
                <w:noProof/>
                <w:sz w:val="18"/>
                <w:szCs w:val="18"/>
                <w:u w:val="single"/>
              </w:rPr>
              <w:t> </w:t>
            </w:r>
            <w:r w:rsidR="00F01C36">
              <w:rPr>
                <w:noProof/>
                <w:sz w:val="18"/>
                <w:szCs w:val="18"/>
                <w:u w:val="single"/>
              </w:rPr>
              <w:t> </w:t>
            </w:r>
            <w:r w:rsidR="00F01C36">
              <w:rPr>
                <w:noProof/>
                <w:sz w:val="18"/>
                <w:szCs w:val="18"/>
                <w:u w:val="single"/>
              </w:rPr>
              <w:t> </w:t>
            </w:r>
            <w:r w:rsidR="00F01C36">
              <w:rPr>
                <w:sz w:val="18"/>
                <w:szCs w:val="18"/>
                <w:u w:val="single"/>
              </w:rPr>
              <w:fldChar w:fldCharType="end"/>
            </w:r>
            <w:r w:rsidR="00F44EF6" w:rsidRPr="00F44EF6">
              <w:rPr>
                <w:sz w:val="18"/>
                <w:szCs w:val="18"/>
                <w:u w:val="single"/>
              </w:rPr>
              <w:t xml:space="preserve">    </w:t>
            </w:r>
          </w:p>
          <w:p w14:paraId="1BB693D9" w14:textId="77777777" w:rsidR="00A147D2" w:rsidRDefault="00A147D2">
            <w:pPr>
              <w:rPr>
                <w:b/>
                <w:bCs/>
              </w:rPr>
            </w:pPr>
          </w:p>
        </w:tc>
      </w:tr>
      <w:tr w:rsidR="006268D5" w14:paraId="5EC7AEFA" w14:textId="77777777" w:rsidTr="000A29C4">
        <w:trPr>
          <w:cantSplit/>
          <w:trHeight w:val="230"/>
        </w:trPr>
        <w:tc>
          <w:tcPr>
            <w:tcW w:w="11261" w:type="dxa"/>
            <w:gridSpan w:val="9"/>
            <w:tcBorders>
              <w:top w:val="double" w:sz="4" w:space="0" w:color="auto"/>
              <w:bottom w:val="nil"/>
            </w:tcBorders>
          </w:tcPr>
          <w:p w14:paraId="6F6DB50D" w14:textId="77777777" w:rsidR="006268D5" w:rsidRDefault="006268D5"/>
        </w:tc>
      </w:tr>
      <w:tr w:rsidR="00A147D2" w14:paraId="18B92AF6" w14:textId="77777777" w:rsidTr="0005010E">
        <w:trPr>
          <w:cantSplit/>
          <w:trHeight w:val="214"/>
        </w:trPr>
        <w:tc>
          <w:tcPr>
            <w:tcW w:w="2405" w:type="dxa"/>
            <w:gridSpan w:val="3"/>
            <w:tcBorders>
              <w:top w:val="nil"/>
              <w:bottom w:val="nil"/>
            </w:tcBorders>
          </w:tcPr>
          <w:p w14:paraId="2D90A562" w14:textId="77777777" w:rsidR="006268D5" w:rsidRPr="007562F1" w:rsidRDefault="006268D5" w:rsidP="00A147D2">
            <w:pPr>
              <w:rPr>
                <w:b/>
                <w:sz w:val="16"/>
                <w:szCs w:val="16"/>
              </w:rPr>
            </w:pPr>
            <w:r w:rsidRPr="007562F1">
              <w:rPr>
                <w:b/>
                <w:sz w:val="16"/>
                <w:szCs w:val="16"/>
              </w:rPr>
              <w:t>Candidate</w:t>
            </w:r>
            <w:r w:rsidR="00A147D2" w:rsidRPr="007562F1">
              <w:rPr>
                <w:b/>
                <w:sz w:val="16"/>
                <w:szCs w:val="16"/>
              </w:rPr>
              <w:t xml:space="preserve"> </w:t>
            </w:r>
            <w:r w:rsidR="009B0692" w:rsidRPr="007562F1">
              <w:rPr>
                <w:b/>
                <w:sz w:val="16"/>
                <w:szCs w:val="16"/>
              </w:rPr>
              <w:t>Name</w:t>
            </w:r>
          </w:p>
        </w:tc>
        <w:bookmarkStart w:id="0" w:name="Text1"/>
        <w:tc>
          <w:tcPr>
            <w:tcW w:w="3523" w:type="dxa"/>
            <w:gridSpan w:val="2"/>
            <w:tcBorders>
              <w:top w:val="nil"/>
              <w:bottom w:val="dotted" w:sz="4" w:space="0" w:color="auto"/>
            </w:tcBorders>
          </w:tcPr>
          <w:p w14:paraId="21255E0C" w14:textId="77777777" w:rsidR="006268D5" w:rsidRPr="007562F1" w:rsidRDefault="0005010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statusText w:type="text" w:val=" Enter candidate name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2280" w:type="dxa"/>
            <w:gridSpan w:val="2"/>
            <w:tcBorders>
              <w:top w:val="nil"/>
              <w:bottom w:val="nil"/>
            </w:tcBorders>
          </w:tcPr>
          <w:p w14:paraId="3195A3BD" w14:textId="77777777" w:rsidR="006268D5" w:rsidRPr="007562F1" w:rsidRDefault="00EC7853" w:rsidP="009B0692">
            <w:pPr>
              <w:rPr>
                <w:b/>
                <w:sz w:val="16"/>
                <w:szCs w:val="16"/>
              </w:rPr>
            </w:pPr>
            <w:r w:rsidRPr="007562F1">
              <w:rPr>
                <w:b/>
                <w:sz w:val="16"/>
                <w:szCs w:val="16"/>
              </w:rPr>
              <w:t xml:space="preserve">Interviewer </w:t>
            </w:r>
            <w:r w:rsidR="009B0692" w:rsidRPr="007562F1">
              <w:rPr>
                <w:b/>
                <w:sz w:val="16"/>
                <w:szCs w:val="16"/>
              </w:rPr>
              <w:t>(Print name)</w:t>
            </w:r>
          </w:p>
        </w:tc>
        <w:bookmarkStart w:id="1" w:name="Text2"/>
        <w:tc>
          <w:tcPr>
            <w:tcW w:w="3053" w:type="dxa"/>
            <w:gridSpan w:val="2"/>
            <w:tcBorders>
              <w:top w:val="nil"/>
              <w:bottom w:val="dotted" w:sz="4" w:space="0" w:color="auto"/>
            </w:tcBorders>
          </w:tcPr>
          <w:p w14:paraId="54B75809" w14:textId="77777777" w:rsidR="006268D5" w:rsidRPr="007562F1" w:rsidRDefault="00F01C3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statusText w:type="text" w:val="Print interviewer name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1"/>
          </w:p>
        </w:tc>
      </w:tr>
      <w:tr w:rsidR="006268D5" w14:paraId="4D623E14" w14:textId="77777777" w:rsidTr="000A29C4">
        <w:trPr>
          <w:cantSplit/>
          <w:trHeight w:val="214"/>
        </w:trPr>
        <w:tc>
          <w:tcPr>
            <w:tcW w:w="11261" w:type="dxa"/>
            <w:gridSpan w:val="9"/>
            <w:tcBorders>
              <w:top w:val="nil"/>
              <w:bottom w:val="nil"/>
            </w:tcBorders>
          </w:tcPr>
          <w:p w14:paraId="12B1E31B" w14:textId="77777777" w:rsidR="006268D5" w:rsidRPr="007562F1" w:rsidRDefault="006268D5">
            <w:pPr>
              <w:rPr>
                <w:b/>
                <w:sz w:val="16"/>
                <w:szCs w:val="16"/>
              </w:rPr>
            </w:pPr>
          </w:p>
        </w:tc>
      </w:tr>
      <w:tr w:rsidR="006268D5" w14:paraId="794F00DA" w14:textId="77777777" w:rsidTr="0005010E">
        <w:trPr>
          <w:cantSplit/>
          <w:trHeight w:val="214"/>
        </w:trPr>
        <w:tc>
          <w:tcPr>
            <w:tcW w:w="2405" w:type="dxa"/>
            <w:gridSpan w:val="3"/>
            <w:tcBorders>
              <w:top w:val="nil"/>
              <w:bottom w:val="nil"/>
            </w:tcBorders>
          </w:tcPr>
          <w:p w14:paraId="4CF452BE" w14:textId="77777777" w:rsidR="006268D5" w:rsidRPr="007562F1" w:rsidRDefault="00EC7853" w:rsidP="00A147D2">
            <w:pPr>
              <w:rPr>
                <w:b/>
                <w:sz w:val="16"/>
                <w:szCs w:val="16"/>
              </w:rPr>
            </w:pPr>
            <w:r w:rsidRPr="007562F1">
              <w:rPr>
                <w:b/>
                <w:sz w:val="16"/>
                <w:szCs w:val="16"/>
              </w:rPr>
              <w:t>Position Name/</w:t>
            </w:r>
            <w:r w:rsidR="00A147D2" w:rsidRPr="007562F1">
              <w:rPr>
                <w:b/>
                <w:sz w:val="16"/>
                <w:szCs w:val="16"/>
              </w:rPr>
              <w:t>Number</w:t>
            </w:r>
          </w:p>
        </w:tc>
        <w:bookmarkStart w:id="2" w:name="Text3"/>
        <w:tc>
          <w:tcPr>
            <w:tcW w:w="3523" w:type="dxa"/>
            <w:gridSpan w:val="2"/>
            <w:tcBorders>
              <w:top w:val="nil"/>
              <w:bottom w:val="dotted" w:sz="4" w:space="0" w:color="auto"/>
            </w:tcBorders>
          </w:tcPr>
          <w:p w14:paraId="541715D1" w14:textId="77777777" w:rsidR="006268D5" w:rsidRPr="007562F1" w:rsidRDefault="0005010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statusText w:type="text" w:val="Enter position Name/Number  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14ACE81E" w14:textId="77777777" w:rsidR="006268D5" w:rsidRPr="007562F1" w:rsidRDefault="00A147D2">
            <w:pPr>
              <w:rPr>
                <w:b/>
                <w:sz w:val="16"/>
                <w:szCs w:val="16"/>
              </w:rPr>
            </w:pPr>
            <w:r w:rsidRPr="007562F1">
              <w:rPr>
                <w:b/>
                <w:sz w:val="16"/>
                <w:szCs w:val="16"/>
              </w:rPr>
              <w:t>Interviewer Title</w:t>
            </w:r>
          </w:p>
        </w:tc>
        <w:bookmarkStart w:id="3" w:name="Text4"/>
        <w:tc>
          <w:tcPr>
            <w:tcW w:w="3815" w:type="dxa"/>
            <w:gridSpan w:val="3"/>
            <w:tcBorders>
              <w:top w:val="nil"/>
              <w:bottom w:val="dotted" w:sz="4" w:space="0" w:color="auto"/>
            </w:tcBorders>
          </w:tcPr>
          <w:p w14:paraId="48517DAC" w14:textId="77777777" w:rsidR="006268D5" w:rsidRPr="007562F1" w:rsidRDefault="0005010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statusText w:type="text" w:val="Interviewer title"/>
                  <w:textInput/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noProof/>
                <w:sz w:val="16"/>
                <w:szCs w:val="16"/>
              </w:rPr>
              <w:t> 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"/>
          </w:p>
        </w:tc>
      </w:tr>
      <w:tr w:rsidR="006268D5" w14:paraId="559D6879" w14:textId="77777777" w:rsidTr="000A29C4">
        <w:trPr>
          <w:cantSplit/>
          <w:trHeight w:val="247"/>
        </w:trPr>
        <w:tc>
          <w:tcPr>
            <w:tcW w:w="11261" w:type="dxa"/>
            <w:gridSpan w:val="9"/>
            <w:tcBorders>
              <w:top w:val="nil"/>
              <w:bottom w:val="nil"/>
            </w:tcBorders>
            <w:vAlign w:val="center"/>
          </w:tcPr>
          <w:p w14:paraId="66E0B570" w14:textId="77777777" w:rsidR="006268D5" w:rsidRPr="00A147D2" w:rsidRDefault="006268D5">
            <w:pPr>
              <w:rPr>
                <w:sz w:val="18"/>
                <w:szCs w:val="18"/>
              </w:rPr>
            </w:pPr>
          </w:p>
        </w:tc>
      </w:tr>
      <w:tr w:rsidR="006268D5" w14:paraId="6AB56744" w14:textId="77777777" w:rsidTr="000A29C4">
        <w:trPr>
          <w:cantSplit/>
          <w:trHeight w:val="459"/>
        </w:trPr>
        <w:tc>
          <w:tcPr>
            <w:tcW w:w="11261" w:type="dxa"/>
            <w:gridSpan w:val="9"/>
            <w:tcBorders>
              <w:top w:val="double" w:sz="4" w:space="0" w:color="auto"/>
              <w:bottom w:val="nil"/>
            </w:tcBorders>
          </w:tcPr>
          <w:p w14:paraId="12BDBB2F" w14:textId="77777777" w:rsidR="006268D5" w:rsidRPr="00911BA2" w:rsidRDefault="006268D5">
            <w:pPr>
              <w:rPr>
                <w:b/>
              </w:rPr>
            </w:pPr>
          </w:p>
          <w:p w14:paraId="13C2A9A8" w14:textId="77777777" w:rsidR="00A147D2" w:rsidRDefault="00A147D2">
            <w:pPr>
              <w:rPr>
                <w:b/>
                <w:sz w:val="22"/>
                <w:szCs w:val="22"/>
              </w:rPr>
            </w:pPr>
            <w:r w:rsidRPr="00F74DDE">
              <w:rPr>
                <w:b/>
                <w:sz w:val="22"/>
                <w:szCs w:val="22"/>
              </w:rPr>
              <w:t>Interviewer’s Questions</w:t>
            </w:r>
            <w:r w:rsidR="00367428">
              <w:rPr>
                <w:b/>
                <w:sz w:val="22"/>
                <w:szCs w:val="22"/>
              </w:rPr>
              <w:t xml:space="preserve"> </w:t>
            </w:r>
          </w:p>
          <w:p w14:paraId="2DF3529F" w14:textId="77777777" w:rsidR="00367428" w:rsidRPr="00367428" w:rsidRDefault="00367428" w:rsidP="00F3166F">
            <w:pPr>
              <w:rPr>
                <w:i/>
                <w:sz w:val="18"/>
                <w:szCs w:val="18"/>
              </w:rPr>
            </w:pPr>
            <w:r w:rsidRPr="00367428">
              <w:rPr>
                <w:i/>
                <w:sz w:val="18"/>
                <w:szCs w:val="18"/>
              </w:rPr>
              <w:t>Prepare questions before</w:t>
            </w:r>
            <w:r w:rsidR="00996672">
              <w:rPr>
                <w:i/>
                <w:sz w:val="18"/>
                <w:szCs w:val="18"/>
              </w:rPr>
              <w:t xml:space="preserve"> the</w:t>
            </w:r>
            <w:r w:rsidR="00F3166F">
              <w:rPr>
                <w:i/>
                <w:sz w:val="18"/>
                <w:szCs w:val="18"/>
              </w:rPr>
              <w:t xml:space="preserve"> interview. </w:t>
            </w:r>
          </w:p>
        </w:tc>
      </w:tr>
      <w:tr w:rsidR="006268D5" w14:paraId="4CE28322" w14:textId="77777777" w:rsidTr="0005010E">
        <w:trPr>
          <w:cantSplit/>
          <w:trHeight w:val="459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4C477CCF" w14:textId="77777777" w:rsidR="00A147D2" w:rsidRPr="00911BA2" w:rsidRDefault="00A147D2">
            <w:pPr>
              <w:rPr>
                <w:b/>
              </w:rPr>
            </w:pPr>
          </w:p>
          <w:p w14:paraId="6D8BFA9F" w14:textId="77777777" w:rsidR="006268D5" w:rsidRPr="00911BA2" w:rsidRDefault="006268D5">
            <w:pPr>
              <w:rPr>
                <w:b/>
              </w:rPr>
            </w:pPr>
            <w:r w:rsidRPr="00911BA2">
              <w:rPr>
                <w:b/>
              </w:rPr>
              <w:t xml:space="preserve">1. </w:t>
            </w:r>
          </w:p>
        </w:tc>
        <w:tc>
          <w:tcPr>
            <w:tcW w:w="10311" w:type="dxa"/>
            <w:gridSpan w:val="7"/>
            <w:tcBorders>
              <w:top w:val="nil"/>
              <w:bottom w:val="nil"/>
            </w:tcBorders>
          </w:tcPr>
          <w:p w14:paraId="2E1A9568" w14:textId="77777777" w:rsidR="006268D5" w:rsidRPr="00911BA2" w:rsidRDefault="006268D5">
            <w:pPr>
              <w:rPr>
                <w:b/>
              </w:rPr>
            </w:pPr>
          </w:p>
        </w:tc>
      </w:tr>
      <w:tr w:rsidR="006268D5" w14:paraId="2CFAE236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28CD8CB7" w14:textId="77777777" w:rsidR="006268D5" w:rsidRPr="00911BA2" w:rsidRDefault="006268D5">
            <w:pPr>
              <w:rPr>
                <w:b/>
              </w:rPr>
            </w:pPr>
          </w:p>
        </w:tc>
        <w:bookmarkStart w:id="4" w:name="Text19"/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709C0864" w14:textId="77777777" w:rsidR="006268D5" w:rsidRPr="00911BA2" w:rsidRDefault="0005010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</w:p>
        </w:tc>
      </w:tr>
      <w:tr w:rsidR="006268D5" w14:paraId="0F783BF9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2FC4EB17" w14:textId="77777777" w:rsidR="006268D5" w:rsidRPr="00911BA2" w:rsidRDefault="006268D5">
            <w:pPr>
              <w:rPr>
                <w:b/>
              </w:rPr>
            </w:pPr>
          </w:p>
        </w:tc>
        <w:bookmarkStart w:id="5" w:name="Text9"/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307B910C" w14:textId="77777777" w:rsidR="006268D5" w:rsidRPr="00911BA2" w:rsidRDefault="0005010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5"/>
          </w:p>
        </w:tc>
      </w:tr>
      <w:tr w:rsidR="006268D5" w14:paraId="1D2694BE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2A1854B" w14:textId="77777777" w:rsidR="006268D5" w:rsidRPr="00911BA2" w:rsidRDefault="006268D5">
            <w:pPr>
              <w:rPr>
                <w:b/>
              </w:rPr>
            </w:pPr>
          </w:p>
        </w:tc>
        <w:bookmarkStart w:id="6" w:name="Text20"/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9834CCF" w14:textId="77777777" w:rsidR="006268D5" w:rsidRPr="00911BA2" w:rsidRDefault="0005010E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6268D5" w14:paraId="4826DA2C" w14:textId="77777777" w:rsidTr="0005010E">
        <w:trPr>
          <w:cantSplit/>
          <w:trHeight w:val="704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6C24F3F2" w14:textId="77777777" w:rsidR="00A147D2" w:rsidRPr="00911BA2" w:rsidRDefault="00A147D2">
            <w:pPr>
              <w:rPr>
                <w:b/>
              </w:rPr>
            </w:pPr>
          </w:p>
          <w:p w14:paraId="60AF6A39" w14:textId="77777777" w:rsidR="00A147D2" w:rsidRPr="00911BA2" w:rsidRDefault="00A147D2">
            <w:pPr>
              <w:rPr>
                <w:b/>
              </w:rPr>
            </w:pPr>
          </w:p>
          <w:p w14:paraId="448AE858" w14:textId="77777777" w:rsidR="006268D5" w:rsidRPr="00911BA2" w:rsidRDefault="006268D5">
            <w:pPr>
              <w:rPr>
                <w:b/>
              </w:rPr>
            </w:pPr>
            <w:r w:rsidRPr="00911BA2">
              <w:rPr>
                <w:b/>
              </w:rPr>
              <w:t>2.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2000576E" w14:textId="77777777" w:rsidR="006268D5" w:rsidRPr="00911BA2" w:rsidRDefault="006268D5">
            <w:pPr>
              <w:rPr>
                <w:b/>
              </w:rPr>
            </w:pPr>
          </w:p>
        </w:tc>
      </w:tr>
      <w:tr w:rsidR="0005010E" w14:paraId="5C007A5E" w14:textId="77777777" w:rsidTr="0005010E">
        <w:trPr>
          <w:cantSplit/>
          <w:trHeight w:val="245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58CA134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4F110BDA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1F4D6D9F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9634FA1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1F2810C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525F6946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78733271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6631667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34BCE426" w14:textId="77777777" w:rsidTr="0005010E">
        <w:trPr>
          <w:cantSplit/>
          <w:trHeight w:val="704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31568603" w14:textId="77777777" w:rsidR="0005010E" w:rsidRPr="00911BA2" w:rsidRDefault="0005010E">
            <w:pPr>
              <w:rPr>
                <w:b/>
              </w:rPr>
            </w:pPr>
          </w:p>
          <w:p w14:paraId="5F5FE3ED" w14:textId="77777777" w:rsidR="0005010E" w:rsidRPr="00911BA2" w:rsidRDefault="0005010E">
            <w:pPr>
              <w:rPr>
                <w:b/>
              </w:rPr>
            </w:pPr>
          </w:p>
          <w:p w14:paraId="7CB7D5D5" w14:textId="77777777" w:rsidR="0005010E" w:rsidRPr="00911BA2" w:rsidRDefault="0005010E">
            <w:pPr>
              <w:rPr>
                <w:b/>
              </w:rPr>
            </w:pPr>
            <w:r w:rsidRPr="00911BA2">
              <w:rPr>
                <w:b/>
              </w:rPr>
              <w:t>3.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33934B4F" w14:textId="77777777" w:rsidR="0005010E" w:rsidRPr="00911BA2" w:rsidRDefault="0005010E">
            <w:pPr>
              <w:rPr>
                <w:b/>
              </w:rPr>
            </w:pPr>
          </w:p>
        </w:tc>
      </w:tr>
      <w:tr w:rsidR="0005010E" w14:paraId="6A701A79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4D896676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2B2CA2D9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B46753F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69B48446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D4355FC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7E85D2CB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490CBD6A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08CB68F2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62BBFF71" w14:textId="77777777" w:rsidTr="0005010E">
        <w:trPr>
          <w:cantSplit/>
          <w:trHeight w:val="689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6EF4AF81" w14:textId="77777777" w:rsidR="0005010E" w:rsidRPr="00911BA2" w:rsidRDefault="0005010E">
            <w:pPr>
              <w:rPr>
                <w:b/>
              </w:rPr>
            </w:pPr>
          </w:p>
          <w:p w14:paraId="3BFDC826" w14:textId="77777777" w:rsidR="0005010E" w:rsidRPr="00911BA2" w:rsidRDefault="0005010E">
            <w:pPr>
              <w:rPr>
                <w:b/>
              </w:rPr>
            </w:pPr>
          </w:p>
          <w:p w14:paraId="11F41D05" w14:textId="77777777" w:rsidR="0005010E" w:rsidRPr="00911BA2" w:rsidRDefault="0005010E">
            <w:pPr>
              <w:rPr>
                <w:b/>
              </w:rPr>
            </w:pPr>
            <w:r w:rsidRPr="00911BA2">
              <w:rPr>
                <w:b/>
              </w:rPr>
              <w:t>4.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5D09F9AB" w14:textId="77777777" w:rsidR="0005010E" w:rsidRPr="00911BA2" w:rsidRDefault="0005010E">
            <w:pPr>
              <w:rPr>
                <w:b/>
              </w:rPr>
            </w:pPr>
          </w:p>
        </w:tc>
      </w:tr>
      <w:tr w:rsidR="0005010E" w14:paraId="68E00303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61438896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76DBC9F7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75F86065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74E074B6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1EA5629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14582B88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54970C69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1C3EC97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36A85EBC" w14:textId="77777777" w:rsidTr="0005010E">
        <w:trPr>
          <w:cantSplit/>
          <w:trHeight w:val="689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58ACF9C" w14:textId="77777777" w:rsidR="0005010E" w:rsidRPr="00911BA2" w:rsidRDefault="0005010E">
            <w:pPr>
              <w:rPr>
                <w:b/>
              </w:rPr>
            </w:pPr>
          </w:p>
          <w:p w14:paraId="094B46ED" w14:textId="77777777" w:rsidR="0005010E" w:rsidRPr="00911BA2" w:rsidRDefault="0005010E">
            <w:pPr>
              <w:rPr>
                <w:b/>
              </w:rPr>
            </w:pPr>
          </w:p>
          <w:p w14:paraId="27ECAEDE" w14:textId="77777777" w:rsidR="0005010E" w:rsidRPr="00911BA2" w:rsidRDefault="0005010E">
            <w:pPr>
              <w:rPr>
                <w:b/>
              </w:rPr>
            </w:pPr>
            <w:r w:rsidRPr="00911BA2">
              <w:rPr>
                <w:b/>
              </w:rPr>
              <w:t>5.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3DFD3A0A" w14:textId="77777777" w:rsidR="0005010E" w:rsidRPr="00911BA2" w:rsidRDefault="0005010E">
            <w:pPr>
              <w:rPr>
                <w:b/>
              </w:rPr>
            </w:pPr>
          </w:p>
        </w:tc>
      </w:tr>
      <w:tr w:rsidR="0005010E" w14:paraId="0B7B9A92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7447289D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68EDF276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62F98D01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FE596A0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5D04BD2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333C9E18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AA357C7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076B1CCD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35541D58" w14:textId="77777777" w:rsidTr="0005010E">
        <w:trPr>
          <w:cantSplit/>
          <w:trHeight w:val="475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3789CC58" w14:textId="77777777" w:rsidR="0005010E" w:rsidRPr="00911BA2" w:rsidRDefault="0005010E">
            <w:pPr>
              <w:rPr>
                <w:b/>
              </w:rPr>
            </w:pPr>
          </w:p>
          <w:p w14:paraId="3C712CB4" w14:textId="77777777" w:rsidR="0005010E" w:rsidRPr="00911BA2" w:rsidRDefault="0005010E">
            <w:pPr>
              <w:rPr>
                <w:b/>
              </w:rPr>
            </w:pPr>
            <w:r w:rsidRPr="00911BA2">
              <w:rPr>
                <w:b/>
              </w:rPr>
              <w:t>6.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5CCCBBF9" w14:textId="77777777" w:rsidR="0005010E" w:rsidRPr="00911BA2" w:rsidRDefault="0005010E">
            <w:pPr>
              <w:rPr>
                <w:b/>
              </w:rPr>
            </w:pPr>
          </w:p>
        </w:tc>
      </w:tr>
      <w:tr w:rsidR="0005010E" w14:paraId="3052051C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76F6834B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6A17DBA4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63C01936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559AD78A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304BB734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DE9B09D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5B9405DB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8B18936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0AC984F" w14:textId="77777777" w:rsidTr="0005010E">
        <w:trPr>
          <w:cantSplit/>
          <w:trHeight w:val="459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79294243" w14:textId="77777777" w:rsidR="0005010E" w:rsidRPr="00911BA2" w:rsidRDefault="0005010E">
            <w:pPr>
              <w:rPr>
                <w:b/>
              </w:rPr>
            </w:pPr>
          </w:p>
          <w:p w14:paraId="3EDFEC44" w14:textId="77777777" w:rsidR="0005010E" w:rsidRPr="00911BA2" w:rsidRDefault="0005010E">
            <w:pPr>
              <w:rPr>
                <w:b/>
              </w:rPr>
            </w:pPr>
            <w:r w:rsidRPr="00911BA2">
              <w:rPr>
                <w:b/>
              </w:rPr>
              <w:t>7.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2F77C425" w14:textId="77777777" w:rsidR="0005010E" w:rsidRPr="00911BA2" w:rsidRDefault="0005010E">
            <w:pPr>
              <w:rPr>
                <w:b/>
              </w:rPr>
            </w:pPr>
          </w:p>
        </w:tc>
      </w:tr>
      <w:tr w:rsidR="0005010E" w14:paraId="5CC4675E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85BD283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15A7ADD4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9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5B92BE58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75BE7AAE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77556E1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62A2DADA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279D102F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F82A939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0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38F4843C" w14:textId="77777777" w:rsidTr="0005010E">
        <w:trPr>
          <w:cantSplit/>
          <w:trHeight w:val="459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CB2D3A9" w14:textId="77777777" w:rsidR="0005010E" w:rsidRPr="00911BA2" w:rsidRDefault="0005010E">
            <w:pPr>
              <w:rPr>
                <w:b/>
              </w:rPr>
            </w:pPr>
          </w:p>
          <w:p w14:paraId="136EB48B" w14:textId="77777777" w:rsidR="0005010E" w:rsidRPr="00911BA2" w:rsidRDefault="0005010E">
            <w:pPr>
              <w:rPr>
                <w:b/>
              </w:rPr>
            </w:pPr>
            <w:r w:rsidRPr="00911BA2">
              <w:rPr>
                <w:b/>
              </w:rPr>
              <w:t>8.</w:t>
            </w: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nil"/>
            </w:tcBorders>
          </w:tcPr>
          <w:p w14:paraId="1910EA2D" w14:textId="77777777" w:rsidR="0005010E" w:rsidRPr="00911BA2" w:rsidRDefault="0005010E">
            <w:pPr>
              <w:rPr>
                <w:b/>
              </w:rPr>
            </w:pPr>
          </w:p>
        </w:tc>
      </w:tr>
      <w:tr w:rsidR="0005010E" w14:paraId="1AA1F321" w14:textId="77777777" w:rsidTr="0005010E">
        <w:trPr>
          <w:cantSplit/>
          <w:trHeight w:val="245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1781BB01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nil"/>
              <w:bottom w:val="dotted" w:sz="4" w:space="0" w:color="auto"/>
            </w:tcBorders>
          </w:tcPr>
          <w:p w14:paraId="66EFDA98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Interviewer's Questions.  Prepare questions before interview.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752D29AD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51F900C5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89F5FDB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9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29BF6B1" w14:textId="77777777" w:rsidTr="0005010E">
        <w:trPr>
          <w:cantSplit/>
          <w:trHeight w:val="230"/>
        </w:trPr>
        <w:tc>
          <w:tcPr>
            <w:tcW w:w="950" w:type="dxa"/>
            <w:gridSpan w:val="2"/>
            <w:tcBorders>
              <w:top w:val="nil"/>
              <w:bottom w:val="nil"/>
            </w:tcBorders>
          </w:tcPr>
          <w:p w14:paraId="60A4B8DF" w14:textId="77777777" w:rsidR="0005010E" w:rsidRPr="00911BA2" w:rsidRDefault="0005010E">
            <w:pPr>
              <w:rPr>
                <w:b/>
              </w:rPr>
            </w:pPr>
          </w:p>
        </w:tc>
        <w:tc>
          <w:tcPr>
            <w:tcW w:w="10311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A5539ED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7B8AA88" w14:textId="77777777" w:rsidTr="000A29C4">
        <w:trPr>
          <w:cantSplit/>
          <w:trHeight w:val="70"/>
        </w:trPr>
        <w:tc>
          <w:tcPr>
            <w:tcW w:w="11261" w:type="dxa"/>
            <w:gridSpan w:val="9"/>
            <w:tcBorders>
              <w:top w:val="nil"/>
              <w:bottom w:val="double" w:sz="4" w:space="0" w:color="auto"/>
            </w:tcBorders>
            <w:vAlign w:val="center"/>
          </w:tcPr>
          <w:p w14:paraId="5453A39D" w14:textId="77777777" w:rsidR="0005010E" w:rsidRPr="00911BA2" w:rsidRDefault="0005010E">
            <w:pPr>
              <w:rPr>
                <w:b/>
                <w:bCs/>
              </w:rPr>
            </w:pPr>
          </w:p>
        </w:tc>
      </w:tr>
      <w:tr w:rsidR="0005010E" w14:paraId="319AA732" w14:textId="77777777" w:rsidTr="000A29C4">
        <w:trPr>
          <w:cantSplit/>
          <w:trHeight w:val="415"/>
        </w:trPr>
        <w:tc>
          <w:tcPr>
            <w:tcW w:w="11261" w:type="dxa"/>
            <w:gridSpan w:val="9"/>
            <w:tcBorders>
              <w:top w:val="double" w:sz="4" w:space="0" w:color="auto"/>
              <w:bottom w:val="nil"/>
            </w:tcBorders>
          </w:tcPr>
          <w:p w14:paraId="7272FDD8" w14:textId="77777777" w:rsidR="0005010E" w:rsidRDefault="0005010E" w:rsidP="00911BA2">
            <w:pPr>
              <w:rPr>
                <w:b/>
                <w:sz w:val="22"/>
                <w:szCs w:val="22"/>
              </w:rPr>
            </w:pPr>
          </w:p>
          <w:p w14:paraId="40812A86" w14:textId="77777777" w:rsidR="0005010E" w:rsidRDefault="0005010E" w:rsidP="00911BA2">
            <w:pPr>
              <w:rPr>
                <w:b/>
                <w:sz w:val="22"/>
                <w:szCs w:val="22"/>
              </w:rPr>
            </w:pPr>
          </w:p>
          <w:p w14:paraId="3649359D" w14:textId="77777777" w:rsidR="0005010E" w:rsidRPr="009C0DB2" w:rsidRDefault="0005010E" w:rsidP="00911BA2">
            <w:pPr>
              <w:rPr>
                <w:b/>
                <w:sz w:val="22"/>
                <w:szCs w:val="22"/>
              </w:rPr>
            </w:pPr>
            <w:r w:rsidRPr="009C0DB2">
              <w:rPr>
                <w:b/>
                <w:sz w:val="22"/>
                <w:szCs w:val="22"/>
              </w:rPr>
              <w:t>General Questions</w:t>
            </w:r>
          </w:p>
        </w:tc>
      </w:tr>
      <w:tr w:rsidR="0005010E" w14:paraId="7273A35E" w14:textId="77777777" w:rsidTr="0005010E">
        <w:trPr>
          <w:cantSplit/>
          <w:trHeight w:val="384"/>
        </w:trPr>
        <w:tc>
          <w:tcPr>
            <w:tcW w:w="938" w:type="dxa"/>
            <w:tcBorders>
              <w:top w:val="nil"/>
              <w:bottom w:val="nil"/>
            </w:tcBorders>
          </w:tcPr>
          <w:p w14:paraId="150CF6DE" w14:textId="77777777" w:rsidR="0005010E" w:rsidRPr="00911BA2" w:rsidRDefault="0005010E" w:rsidP="000235F6">
            <w:pPr>
              <w:rPr>
                <w:b/>
              </w:rPr>
            </w:pPr>
            <w:r w:rsidRPr="00911BA2">
              <w:rPr>
                <w:b/>
              </w:rPr>
              <w:t xml:space="preserve">1. </w:t>
            </w:r>
            <w:r>
              <w:rPr>
                <w:b/>
              </w:rPr>
              <w:t xml:space="preserve">    </w:t>
            </w:r>
          </w:p>
        </w:tc>
        <w:tc>
          <w:tcPr>
            <w:tcW w:w="10323" w:type="dxa"/>
            <w:gridSpan w:val="8"/>
            <w:tcBorders>
              <w:top w:val="nil"/>
              <w:bottom w:val="nil"/>
            </w:tcBorders>
          </w:tcPr>
          <w:p w14:paraId="2D6763FD" w14:textId="77777777" w:rsidR="0005010E" w:rsidRPr="00C403C8" w:rsidRDefault="0005010E" w:rsidP="00911BA2">
            <w:pPr>
              <w:rPr>
                <w:b/>
              </w:rPr>
            </w:pPr>
            <w:r w:rsidRPr="00C403C8">
              <w:rPr>
                <w:b/>
              </w:rPr>
              <w:t>Knowledge of Subject Matter (related to the position)</w:t>
            </w:r>
          </w:p>
        </w:tc>
      </w:tr>
      <w:tr w:rsidR="0005010E" w14:paraId="6399E1D4" w14:textId="77777777" w:rsidTr="0005010E">
        <w:trPr>
          <w:cantSplit/>
          <w:trHeight w:val="79"/>
        </w:trPr>
        <w:tc>
          <w:tcPr>
            <w:tcW w:w="938" w:type="dxa"/>
            <w:tcBorders>
              <w:top w:val="nil"/>
              <w:bottom w:val="nil"/>
            </w:tcBorders>
          </w:tcPr>
          <w:p w14:paraId="594F51C5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nil"/>
              <w:bottom w:val="dotted" w:sz="4" w:space="0" w:color="auto"/>
            </w:tcBorders>
          </w:tcPr>
          <w:p w14:paraId="5300DFE3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General Questions: Knowledge of Subject Matter (related to the position) Line 1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7293C38A" w14:textId="77777777" w:rsidTr="0005010E">
        <w:trPr>
          <w:cantSplit/>
          <w:trHeight w:val="195"/>
        </w:trPr>
        <w:tc>
          <w:tcPr>
            <w:tcW w:w="938" w:type="dxa"/>
            <w:tcBorders>
              <w:top w:val="nil"/>
              <w:bottom w:val="nil"/>
            </w:tcBorders>
          </w:tcPr>
          <w:p w14:paraId="21795E1B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81BEE5A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000669B1" w14:textId="77777777" w:rsidTr="0005010E">
        <w:trPr>
          <w:cantSplit/>
          <w:trHeight w:val="69"/>
        </w:trPr>
        <w:tc>
          <w:tcPr>
            <w:tcW w:w="938" w:type="dxa"/>
            <w:tcBorders>
              <w:top w:val="nil"/>
              <w:bottom w:val="nil"/>
            </w:tcBorders>
          </w:tcPr>
          <w:p w14:paraId="29C184F6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0016A6B7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314CF5D" w14:textId="77777777" w:rsidTr="0005010E">
        <w:trPr>
          <w:cantSplit/>
          <w:trHeight w:val="527"/>
        </w:trPr>
        <w:tc>
          <w:tcPr>
            <w:tcW w:w="938" w:type="dxa"/>
            <w:tcBorders>
              <w:top w:val="nil"/>
              <w:bottom w:val="nil"/>
            </w:tcBorders>
          </w:tcPr>
          <w:p w14:paraId="1111490D" w14:textId="77777777" w:rsidR="0005010E" w:rsidRPr="00911BA2" w:rsidRDefault="0005010E" w:rsidP="000235F6">
            <w:pPr>
              <w:rPr>
                <w:b/>
              </w:rPr>
            </w:pPr>
          </w:p>
          <w:p w14:paraId="5F2C3D1F" w14:textId="77777777" w:rsidR="0005010E" w:rsidRPr="00911BA2" w:rsidRDefault="0005010E" w:rsidP="000235F6">
            <w:pPr>
              <w:rPr>
                <w:b/>
              </w:rPr>
            </w:pPr>
            <w:r w:rsidRPr="00911BA2">
              <w:rPr>
                <w:b/>
              </w:rPr>
              <w:t>2.</w:t>
            </w: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nil"/>
            </w:tcBorders>
          </w:tcPr>
          <w:p w14:paraId="3F31C9F3" w14:textId="77777777" w:rsidR="0005010E" w:rsidRDefault="0005010E" w:rsidP="00911BA2">
            <w:pPr>
              <w:rPr>
                <w:b/>
              </w:rPr>
            </w:pPr>
          </w:p>
          <w:p w14:paraId="741D4CB6" w14:textId="77777777" w:rsidR="0005010E" w:rsidRPr="00C403C8" w:rsidRDefault="0005010E" w:rsidP="00911BA2">
            <w:pPr>
              <w:rPr>
                <w:b/>
              </w:rPr>
            </w:pPr>
            <w:r w:rsidRPr="00C403C8">
              <w:rPr>
                <w:b/>
              </w:rPr>
              <w:t>Supervisory/Leadership Experience</w:t>
            </w:r>
            <w:r>
              <w:rPr>
                <w:b/>
              </w:rPr>
              <w:t xml:space="preserve"> (if applicable)</w:t>
            </w:r>
          </w:p>
        </w:tc>
      </w:tr>
      <w:tr w:rsidR="0005010E" w14:paraId="521D47D5" w14:textId="77777777" w:rsidTr="0005010E">
        <w:trPr>
          <w:cantSplit/>
          <w:trHeight w:val="79"/>
        </w:trPr>
        <w:tc>
          <w:tcPr>
            <w:tcW w:w="938" w:type="dxa"/>
            <w:tcBorders>
              <w:top w:val="nil"/>
              <w:bottom w:val="nil"/>
            </w:tcBorders>
          </w:tcPr>
          <w:p w14:paraId="7063F654" w14:textId="77777777" w:rsidR="0005010E" w:rsidRPr="00911BA2" w:rsidRDefault="0005010E" w:rsidP="000235F6">
            <w:pPr>
              <w:rPr>
                <w:b/>
              </w:rPr>
            </w:pPr>
          </w:p>
        </w:tc>
        <w:bookmarkStart w:id="7" w:name="Text21"/>
        <w:tc>
          <w:tcPr>
            <w:tcW w:w="10323" w:type="dxa"/>
            <w:gridSpan w:val="8"/>
            <w:tcBorders>
              <w:top w:val="nil"/>
              <w:bottom w:val="dotted" w:sz="4" w:space="0" w:color="auto"/>
            </w:tcBorders>
          </w:tcPr>
          <w:p w14:paraId="45EDE2A9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1"/>
                  <w:enabled/>
                  <w:calcOnExit w:val="0"/>
                  <w:statusText w:type="text" w:val="Line 1. Supervisory/Leadership Experience (if applicable)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7"/>
          </w:p>
        </w:tc>
      </w:tr>
      <w:tr w:rsidR="0005010E" w14:paraId="713D0164" w14:textId="77777777" w:rsidTr="0005010E">
        <w:trPr>
          <w:cantSplit/>
          <w:trHeight w:val="124"/>
        </w:trPr>
        <w:tc>
          <w:tcPr>
            <w:tcW w:w="938" w:type="dxa"/>
            <w:tcBorders>
              <w:top w:val="nil"/>
              <w:bottom w:val="nil"/>
            </w:tcBorders>
          </w:tcPr>
          <w:p w14:paraId="4859996F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3060161C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25649E37" w14:textId="77777777" w:rsidTr="0005010E">
        <w:trPr>
          <w:cantSplit/>
          <w:trHeight w:val="239"/>
        </w:trPr>
        <w:tc>
          <w:tcPr>
            <w:tcW w:w="938" w:type="dxa"/>
            <w:tcBorders>
              <w:top w:val="nil"/>
              <w:bottom w:val="nil"/>
            </w:tcBorders>
          </w:tcPr>
          <w:p w14:paraId="4C6B55A2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CC10EE1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07451DB8" w14:textId="77777777" w:rsidTr="0005010E">
        <w:trPr>
          <w:cantSplit/>
          <w:trHeight w:val="527"/>
        </w:trPr>
        <w:tc>
          <w:tcPr>
            <w:tcW w:w="938" w:type="dxa"/>
            <w:tcBorders>
              <w:top w:val="nil"/>
              <w:bottom w:val="nil"/>
            </w:tcBorders>
          </w:tcPr>
          <w:p w14:paraId="20165A9B" w14:textId="77777777" w:rsidR="0005010E" w:rsidRPr="00911BA2" w:rsidRDefault="0005010E" w:rsidP="000235F6">
            <w:pPr>
              <w:rPr>
                <w:b/>
              </w:rPr>
            </w:pPr>
          </w:p>
          <w:p w14:paraId="149EAFBF" w14:textId="77777777" w:rsidR="0005010E" w:rsidRPr="00911BA2" w:rsidRDefault="0005010E" w:rsidP="000235F6">
            <w:pPr>
              <w:rPr>
                <w:b/>
              </w:rPr>
            </w:pPr>
            <w:r w:rsidRPr="00911BA2">
              <w:rPr>
                <w:b/>
              </w:rPr>
              <w:t>3.</w:t>
            </w: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nil"/>
            </w:tcBorders>
          </w:tcPr>
          <w:p w14:paraId="26C8F826" w14:textId="77777777" w:rsidR="0005010E" w:rsidRDefault="0005010E" w:rsidP="000235F6">
            <w:pPr>
              <w:rPr>
                <w:b/>
              </w:rPr>
            </w:pPr>
          </w:p>
          <w:p w14:paraId="06E48168" w14:textId="77777777" w:rsidR="0005010E" w:rsidRPr="00C403C8" w:rsidRDefault="0005010E" w:rsidP="00B33A5E">
            <w:pPr>
              <w:rPr>
                <w:b/>
              </w:rPr>
            </w:pPr>
            <w:r w:rsidRPr="00C403C8">
              <w:rPr>
                <w:b/>
              </w:rPr>
              <w:t>Career Goals</w:t>
            </w:r>
          </w:p>
        </w:tc>
      </w:tr>
      <w:tr w:rsidR="0005010E" w14:paraId="28D4D3C7" w14:textId="77777777" w:rsidTr="0005010E">
        <w:trPr>
          <w:cantSplit/>
          <w:trHeight w:val="89"/>
        </w:trPr>
        <w:tc>
          <w:tcPr>
            <w:tcW w:w="938" w:type="dxa"/>
            <w:tcBorders>
              <w:top w:val="nil"/>
              <w:bottom w:val="nil"/>
            </w:tcBorders>
          </w:tcPr>
          <w:p w14:paraId="0191D265" w14:textId="77777777" w:rsidR="0005010E" w:rsidRPr="00911BA2" w:rsidRDefault="0005010E" w:rsidP="000235F6">
            <w:pPr>
              <w:rPr>
                <w:b/>
              </w:rPr>
            </w:pPr>
          </w:p>
        </w:tc>
        <w:bookmarkStart w:id="8" w:name="Text23"/>
        <w:tc>
          <w:tcPr>
            <w:tcW w:w="10323" w:type="dxa"/>
            <w:gridSpan w:val="8"/>
            <w:tcBorders>
              <w:top w:val="nil"/>
              <w:bottom w:val="dotted" w:sz="4" w:space="0" w:color="auto"/>
            </w:tcBorders>
          </w:tcPr>
          <w:p w14:paraId="52412928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23"/>
                  <w:enabled/>
                  <w:calcOnExit w:val="0"/>
                  <w:statusText w:type="text" w:val="Line 1. Career Goals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8"/>
          </w:p>
        </w:tc>
      </w:tr>
      <w:tr w:rsidR="0005010E" w14:paraId="21CB1C5B" w14:textId="77777777" w:rsidTr="0005010E">
        <w:trPr>
          <w:cantSplit/>
          <w:trHeight w:val="124"/>
        </w:trPr>
        <w:tc>
          <w:tcPr>
            <w:tcW w:w="938" w:type="dxa"/>
            <w:tcBorders>
              <w:top w:val="nil"/>
              <w:bottom w:val="nil"/>
            </w:tcBorders>
          </w:tcPr>
          <w:p w14:paraId="07CD3BFC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6782D8FC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1F2C2165" w14:textId="77777777" w:rsidTr="0005010E">
        <w:trPr>
          <w:cantSplit/>
          <w:trHeight w:val="239"/>
        </w:trPr>
        <w:tc>
          <w:tcPr>
            <w:tcW w:w="938" w:type="dxa"/>
            <w:tcBorders>
              <w:top w:val="nil"/>
              <w:bottom w:val="nil"/>
            </w:tcBorders>
          </w:tcPr>
          <w:p w14:paraId="080B9C9D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083E670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3D3FA4C6" w14:textId="77777777" w:rsidTr="0005010E">
        <w:trPr>
          <w:cantSplit/>
          <w:trHeight w:val="527"/>
        </w:trPr>
        <w:tc>
          <w:tcPr>
            <w:tcW w:w="938" w:type="dxa"/>
            <w:tcBorders>
              <w:top w:val="nil"/>
              <w:bottom w:val="nil"/>
            </w:tcBorders>
          </w:tcPr>
          <w:p w14:paraId="7B09D6D6" w14:textId="77777777" w:rsidR="0005010E" w:rsidRPr="00911BA2" w:rsidRDefault="0005010E" w:rsidP="000235F6">
            <w:pPr>
              <w:rPr>
                <w:b/>
              </w:rPr>
            </w:pPr>
          </w:p>
          <w:p w14:paraId="4383C3F5" w14:textId="77777777" w:rsidR="0005010E" w:rsidRPr="00911BA2" w:rsidRDefault="0005010E" w:rsidP="000235F6">
            <w:pPr>
              <w:rPr>
                <w:b/>
              </w:rPr>
            </w:pPr>
            <w:r w:rsidRPr="00911BA2">
              <w:rPr>
                <w:b/>
              </w:rPr>
              <w:t>4.</w:t>
            </w: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nil"/>
            </w:tcBorders>
          </w:tcPr>
          <w:p w14:paraId="31015D5B" w14:textId="77777777" w:rsidR="0005010E" w:rsidRDefault="0005010E" w:rsidP="000235F6">
            <w:pPr>
              <w:rPr>
                <w:b/>
              </w:rPr>
            </w:pPr>
          </w:p>
          <w:p w14:paraId="1C672D40" w14:textId="77777777" w:rsidR="0005010E" w:rsidRPr="00C403C8" w:rsidRDefault="0005010E" w:rsidP="00B33A5E">
            <w:pPr>
              <w:rPr>
                <w:b/>
              </w:rPr>
            </w:pPr>
            <w:r w:rsidRPr="00C403C8">
              <w:rPr>
                <w:b/>
              </w:rPr>
              <w:t>Questions asked by the Candidate</w:t>
            </w:r>
          </w:p>
        </w:tc>
      </w:tr>
      <w:tr w:rsidR="0005010E" w14:paraId="18CF2113" w14:textId="77777777" w:rsidTr="0005010E">
        <w:trPr>
          <w:cantSplit/>
          <w:trHeight w:val="268"/>
        </w:trPr>
        <w:tc>
          <w:tcPr>
            <w:tcW w:w="938" w:type="dxa"/>
            <w:tcBorders>
              <w:top w:val="nil"/>
              <w:bottom w:val="nil"/>
            </w:tcBorders>
          </w:tcPr>
          <w:p w14:paraId="4DA1266E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nil"/>
              <w:bottom w:val="dotted" w:sz="4" w:space="0" w:color="auto"/>
            </w:tcBorders>
          </w:tcPr>
          <w:p w14:paraId="3A4C3662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1.Questions asked by the Candidate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5ED5A792" w14:textId="77777777" w:rsidTr="0005010E">
        <w:trPr>
          <w:cantSplit/>
          <w:trHeight w:val="169"/>
        </w:trPr>
        <w:tc>
          <w:tcPr>
            <w:tcW w:w="938" w:type="dxa"/>
            <w:tcBorders>
              <w:top w:val="nil"/>
              <w:bottom w:val="nil"/>
            </w:tcBorders>
          </w:tcPr>
          <w:p w14:paraId="5D3496B7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586C8E4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2, continued.. 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5010E" w14:paraId="13EAE528" w14:textId="77777777" w:rsidTr="0005010E">
        <w:trPr>
          <w:cantSplit/>
          <w:trHeight w:val="69"/>
        </w:trPr>
        <w:tc>
          <w:tcPr>
            <w:tcW w:w="938" w:type="dxa"/>
            <w:tcBorders>
              <w:top w:val="nil"/>
              <w:bottom w:val="single" w:sz="4" w:space="0" w:color="auto"/>
            </w:tcBorders>
          </w:tcPr>
          <w:p w14:paraId="458A7696" w14:textId="77777777" w:rsidR="0005010E" w:rsidRPr="00911BA2" w:rsidRDefault="0005010E" w:rsidP="000235F6">
            <w:pPr>
              <w:rPr>
                <w:b/>
              </w:rPr>
            </w:pPr>
          </w:p>
        </w:tc>
        <w:tc>
          <w:tcPr>
            <w:tcW w:w="10323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14:paraId="6BF43D91" w14:textId="77777777" w:rsidR="0005010E" w:rsidRPr="00911BA2" w:rsidRDefault="0005010E" w:rsidP="000235F6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Line 3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3565DE36" w14:textId="77777777" w:rsidR="00B33A5E" w:rsidRDefault="00B33A5E" w:rsidP="00F00AAA">
      <w:pPr>
        <w:rPr>
          <w:b/>
          <w:sz w:val="14"/>
          <w:szCs w:val="14"/>
        </w:rPr>
      </w:pPr>
    </w:p>
    <w:p w14:paraId="200A9DAD" w14:textId="77777777" w:rsidR="000F41B8" w:rsidRDefault="000F41B8" w:rsidP="000F41B8">
      <w:pPr>
        <w:rPr>
          <w:sz w:val="14"/>
          <w:szCs w:val="14"/>
        </w:rPr>
      </w:pPr>
    </w:p>
    <w:p w14:paraId="5AA53325" w14:textId="77777777" w:rsidR="009F483D" w:rsidRDefault="009F483D" w:rsidP="009F483D">
      <w:pPr>
        <w:spacing w:line="276" w:lineRule="auto"/>
        <w:rPr>
          <w:i/>
          <w:sz w:val="18"/>
          <w:szCs w:val="18"/>
        </w:rPr>
      </w:pPr>
    </w:p>
    <w:p w14:paraId="0EA7FF17" w14:textId="77777777" w:rsidR="004D6D25" w:rsidRPr="009F483D" w:rsidRDefault="004D6D25" w:rsidP="009F483D">
      <w:pPr>
        <w:spacing w:line="276" w:lineRule="auto"/>
        <w:rPr>
          <w:sz w:val="14"/>
          <w:szCs w:val="14"/>
        </w:rPr>
      </w:pPr>
      <w:r w:rsidRPr="004D6D25">
        <w:rPr>
          <w:b/>
          <w:sz w:val="22"/>
          <w:szCs w:val="22"/>
        </w:rPr>
        <w:t>Additional Interview Notes:</w:t>
      </w:r>
    </w:p>
    <w:tbl>
      <w:tblPr>
        <w:tblW w:w="11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82"/>
      </w:tblGrid>
      <w:tr w:rsidR="009F483D" w:rsidRPr="000235F6" w14:paraId="21E00BF7" w14:textId="77777777" w:rsidTr="00196C9A">
        <w:trPr>
          <w:trHeight w:val="7699"/>
        </w:trPr>
        <w:tc>
          <w:tcPr>
            <w:tcW w:w="11182" w:type="dxa"/>
          </w:tcPr>
          <w:bookmarkStart w:id="9" w:name="Text24"/>
          <w:p w14:paraId="5DF1D75E" w14:textId="77777777" w:rsidR="009F483D" w:rsidRPr="000235F6" w:rsidRDefault="009F483D" w:rsidP="000F41B8">
            <w:pPr>
              <w:rPr>
                <w:b/>
                <w:sz w:val="22"/>
                <w:szCs w:val="22"/>
              </w:rPr>
            </w:pPr>
            <w:r w:rsidRPr="000235F6">
              <w:rPr>
                <w:b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statusText w:type="text" w:val="Additional Interview Notes:"/>
                  <w:textInput/>
                </w:ffData>
              </w:fldChar>
            </w:r>
            <w:r w:rsidRPr="000235F6">
              <w:rPr>
                <w:b/>
                <w:sz w:val="22"/>
                <w:szCs w:val="22"/>
              </w:rPr>
              <w:instrText xml:space="preserve"> FORMTEXT </w:instrText>
            </w:r>
            <w:r w:rsidRPr="000235F6">
              <w:rPr>
                <w:b/>
                <w:sz w:val="22"/>
                <w:szCs w:val="22"/>
              </w:rPr>
            </w:r>
            <w:r w:rsidRPr="000235F6">
              <w:rPr>
                <w:b/>
                <w:sz w:val="22"/>
                <w:szCs w:val="22"/>
              </w:rPr>
              <w:fldChar w:fldCharType="separate"/>
            </w:r>
            <w:r w:rsidRPr="000235F6">
              <w:rPr>
                <w:b/>
                <w:noProof/>
                <w:sz w:val="22"/>
                <w:szCs w:val="22"/>
              </w:rPr>
              <w:t> </w:t>
            </w:r>
            <w:r w:rsidRPr="000235F6">
              <w:rPr>
                <w:b/>
                <w:noProof/>
                <w:sz w:val="22"/>
                <w:szCs w:val="22"/>
              </w:rPr>
              <w:t> </w:t>
            </w:r>
            <w:r w:rsidRPr="000235F6">
              <w:rPr>
                <w:b/>
                <w:noProof/>
                <w:sz w:val="22"/>
                <w:szCs w:val="22"/>
              </w:rPr>
              <w:t> </w:t>
            </w:r>
            <w:r w:rsidRPr="000235F6">
              <w:rPr>
                <w:b/>
                <w:noProof/>
                <w:sz w:val="22"/>
                <w:szCs w:val="22"/>
              </w:rPr>
              <w:t> </w:t>
            </w:r>
            <w:r w:rsidRPr="000235F6">
              <w:rPr>
                <w:b/>
                <w:noProof/>
                <w:sz w:val="22"/>
                <w:szCs w:val="22"/>
              </w:rPr>
              <w:t> </w:t>
            </w:r>
            <w:r w:rsidRPr="000235F6">
              <w:rPr>
                <w:b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2B37BBE7" w14:textId="77777777" w:rsidR="000A29C4" w:rsidRDefault="000A29C4" w:rsidP="009F483D">
      <w:pPr>
        <w:rPr>
          <w:b/>
          <w:sz w:val="22"/>
          <w:szCs w:val="22"/>
        </w:rPr>
      </w:pPr>
    </w:p>
    <w:sectPr w:rsidR="000A29C4" w:rsidSect="009B0692">
      <w:footerReference w:type="default" r:id="rId9"/>
      <w:pgSz w:w="12240" w:h="15840" w:code="1"/>
      <w:pgMar w:top="432" w:right="576" w:bottom="432" w:left="576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79CD" w14:textId="77777777" w:rsidR="00714819" w:rsidRDefault="00714819" w:rsidP="009B0692">
      <w:r>
        <w:separator/>
      </w:r>
    </w:p>
  </w:endnote>
  <w:endnote w:type="continuationSeparator" w:id="0">
    <w:p w14:paraId="509C68F1" w14:textId="77777777" w:rsidR="00714819" w:rsidRDefault="00714819" w:rsidP="009B0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AA048" w14:textId="77777777" w:rsidR="009B0692" w:rsidRDefault="004145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47EB">
      <w:rPr>
        <w:noProof/>
      </w:rPr>
      <w:t>2</w:t>
    </w:r>
    <w:r>
      <w:fldChar w:fldCharType="end"/>
    </w:r>
  </w:p>
  <w:p w14:paraId="65E3D946" w14:textId="77777777" w:rsidR="009B0692" w:rsidRDefault="009B06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8617" w14:textId="77777777" w:rsidR="00714819" w:rsidRDefault="00714819" w:rsidP="009B0692">
      <w:r>
        <w:separator/>
      </w:r>
    </w:p>
  </w:footnote>
  <w:footnote w:type="continuationSeparator" w:id="0">
    <w:p w14:paraId="239E821D" w14:textId="77777777" w:rsidR="00714819" w:rsidRDefault="00714819" w:rsidP="009B0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E29"/>
    <w:multiLevelType w:val="hybridMultilevel"/>
    <w:tmpl w:val="EBA6F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817B2"/>
    <w:multiLevelType w:val="hybridMultilevel"/>
    <w:tmpl w:val="785E2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312820">
    <w:abstractNumId w:val="1"/>
  </w:num>
  <w:num w:numId="2" w16cid:durableId="164338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96A"/>
    <w:rsid w:val="00004882"/>
    <w:rsid w:val="000235F6"/>
    <w:rsid w:val="0005010E"/>
    <w:rsid w:val="00053BB1"/>
    <w:rsid w:val="00081E26"/>
    <w:rsid w:val="00087A87"/>
    <w:rsid w:val="000A1E2E"/>
    <w:rsid w:val="000A29C4"/>
    <w:rsid w:val="000F41B8"/>
    <w:rsid w:val="000F4E78"/>
    <w:rsid w:val="00170DA6"/>
    <w:rsid w:val="00170FDB"/>
    <w:rsid w:val="0017196E"/>
    <w:rsid w:val="001731E6"/>
    <w:rsid w:val="00173D7C"/>
    <w:rsid w:val="00196C9A"/>
    <w:rsid w:val="001B6626"/>
    <w:rsid w:val="001B7F5A"/>
    <w:rsid w:val="001C396A"/>
    <w:rsid w:val="001E1770"/>
    <w:rsid w:val="0030128A"/>
    <w:rsid w:val="00326EB3"/>
    <w:rsid w:val="00367428"/>
    <w:rsid w:val="00375B17"/>
    <w:rsid w:val="003762C5"/>
    <w:rsid w:val="003806BD"/>
    <w:rsid w:val="003A0349"/>
    <w:rsid w:val="003E1DFA"/>
    <w:rsid w:val="004145C6"/>
    <w:rsid w:val="0042144A"/>
    <w:rsid w:val="0049212C"/>
    <w:rsid w:val="004D6D25"/>
    <w:rsid w:val="004E2307"/>
    <w:rsid w:val="004F2692"/>
    <w:rsid w:val="005645D0"/>
    <w:rsid w:val="00575F6E"/>
    <w:rsid w:val="005A20E0"/>
    <w:rsid w:val="00601777"/>
    <w:rsid w:val="0062360E"/>
    <w:rsid w:val="006268D5"/>
    <w:rsid w:val="00626E32"/>
    <w:rsid w:val="00640BC7"/>
    <w:rsid w:val="00657297"/>
    <w:rsid w:val="00667C1A"/>
    <w:rsid w:val="006847DF"/>
    <w:rsid w:val="00714819"/>
    <w:rsid w:val="00714F38"/>
    <w:rsid w:val="00734F7C"/>
    <w:rsid w:val="007562F1"/>
    <w:rsid w:val="007847EB"/>
    <w:rsid w:val="007C70FA"/>
    <w:rsid w:val="00813823"/>
    <w:rsid w:val="00834AA3"/>
    <w:rsid w:val="008C0221"/>
    <w:rsid w:val="008C3FDE"/>
    <w:rsid w:val="008F128E"/>
    <w:rsid w:val="009064C8"/>
    <w:rsid w:val="00911BA2"/>
    <w:rsid w:val="00922D32"/>
    <w:rsid w:val="009258FD"/>
    <w:rsid w:val="009300D5"/>
    <w:rsid w:val="00934A04"/>
    <w:rsid w:val="009362EB"/>
    <w:rsid w:val="00947DC8"/>
    <w:rsid w:val="009633EA"/>
    <w:rsid w:val="0098711F"/>
    <w:rsid w:val="0099466E"/>
    <w:rsid w:val="00996672"/>
    <w:rsid w:val="009B0692"/>
    <w:rsid w:val="009B15D7"/>
    <w:rsid w:val="009C0DB2"/>
    <w:rsid w:val="009F0A6F"/>
    <w:rsid w:val="009F483D"/>
    <w:rsid w:val="00A10199"/>
    <w:rsid w:val="00A11811"/>
    <w:rsid w:val="00A147D2"/>
    <w:rsid w:val="00A14851"/>
    <w:rsid w:val="00A72EC0"/>
    <w:rsid w:val="00A75997"/>
    <w:rsid w:val="00AA4AFA"/>
    <w:rsid w:val="00AB214E"/>
    <w:rsid w:val="00AE65F4"/>
    <w:rsid w:val="00B0509D"/>
    <w:rsid w:val="00B21472"/>
    <w:rsid w:val="00B277DC"/>
    <w:rsid w:val="00B30909"/>
    <w:rsid w:val="00B33A5E"/>
    <w:rsid w:val="00BC2026"/>
    <w:rsid w:val="00C403C8"/>
    <w:rsid w:val="00D24204"/>
    <w:rsid w:val="00D3294E"/>
    <w:rsid w:val="00D62758"/>
    <w:rsid w:val="00D774F8"/>
    <w:rsid w:val="00DE5DB7"/>
    <w:rsid w:val="00E36C12"/>
    <w:rsid w:val="00E61D49"/>
    <w:rsid w:val="00E75B3E"/>
    <w:rsid w:val="00EA2E7F"/>
    <w:rsid w:val="00EA561C"/>
    <w:rsid w:val="00EC7853"/>
    <w:rsid w:val="00EE0A60"/>
    <w:rsid w:val="00F00AAA"/>
    <w:rsid w:val="00F01C36"/>
    <w:rsid w:val="00F12E9D"/>
    <w:rsid w:val="00F3166F"/>
    <w:rsid w:val="00F44EF6"/>
    <w:rsid w:val="00F74DDE"/>
    <w:rsid w:val="00F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F6B54"/>
  <w15:docId w15:val="{20323982-F7A4-4E66-8262-9136055BB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626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1B6626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D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B06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0692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9B06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692"/>
    <w:rPr>
      <w:rFonts w:ascii="Arial" w:hAnsi="Arial"/>
      <w:szCs w:val="24"/>
    </w:rPr>
  </w:style>
  <w:style w:type="table" w:styleId="TableGrid">
    <w:name w:val="Table Grid"/>
    <w:basedOn w:val="TableNormal"/>
    <w:uiPriority w:val="59"/>
    <w:rsid w:val="00667C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Williams\Downloads\ehire-1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B4E20-3046-42FA-B582-DF33EA596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ehire-120</Template>
  <TotalTime>1</TotalTime>
  <Pages>2</Pages>
  <Words>214</Words>
  <Characters>1222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Jill Williams</cp:lastModifiedBy>
  <cp:revision>2</cp:revision>
  <cp:lastPrinted>2010-03-25T15:51:00Z</cp:lastPrinted>
  <dcterms:created xsi:type="dcterms:W3CDTF">2026-10-28T20:49:00Z</dcterms:created>
  <dcterms:modified xsi:type="dcterms:W3CDTF">2026-10-28T20:49:00Z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2026-10-28T20:49:50Z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9e342d47-bd66-4550-8c47-0ce62f7160e7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