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9276" w:type="dxa"/>
        <w:tblLook w:val="04A0" w:firstRow="1" w:lastRow="0" w:firstColumn="1" w:lastColumn="0" w:noHBand="0" w:noVBand="1"/>
      </w:tblPr>
      <w:tblGrid>
        <w:gridCol w:w="4638"/>
        <w:gridCol w:w="4638"/>
      </w:tblGrid>
      <w:tr w:rsidR="00BF3C2B" w:rsidTr="00BF3C2B">
        <w:trPr>
          <w:trHeight w:val="440"/>
        </w:trPr>
        <w:tc>
          <w:tcPr>
            <w:tcW w:w="4638" w:type="dxa"/>
          </w:tcPr>
          <w:p w:rsidR="00BF3C2B" w:rsidRDefault="00BF3C2B">
            <w:r>
              <w:t>VIDEO</w:t>
            </w:r>
          </w:p>
        </w:tc>
        <w:tc>
          <w:tcPr>
            <w:tcW w:w="4638" w:type="dxa"/>
          </w:tcPr>
          <w:p w:rsidR="00BF3C2B" w:rsidRDefault="00BF3C2B">
            <w:r>
              <w:t>AUDIO</w:t>
            </w:r>
          </w:p>
        </w:tc>
      </w:tr>
      <w:tr w:rsidR="00BF3C2B" w:rsidTr="00BF3C2B">
        <w:trPr>
          <w:trHeight w:val="1477"/>
        </w:trPr>
        <w:tc>
          <w:tcPr>
            <w:tcW w:w="4638" w:type="dxa"/>
          </w:tcPr>
          <w:p w:rsidR="00BF3C2B" w:rsidRDefault="00BF3C2B"/>
        </w:tc>
        <w:tc>
          <w:tcPr>
            <w:tcW w:w="4638" w:type="dxa"/>
          </w:tcPr>
          <w:p w:rsidR="00BF3C2B" w:rsidRDefault="00BF3C2B"/>
        </w:tc>
      </w:tr>
      <w:tr w:rsidR="00BF3C2B" w:rsidTr="00BF3C2B">
        <w:trPr>
          <w:trHeight w:val="1477"/>
        </w:trPr>
        <w:tc>
          <w:tcPr>
            <w:tcW w:w="4638" w:type="dxa"/>
          </w:tcPr>
          <w:p w:rsidR="00BF3C2B" w:rsidRDefault="00BF3C2B"/>
        </w:tc>
        <w:tc>
          <w:tcPr>
            <w:tcW w:w="4638" w:type="dxa"/>
          </w:tcPr>
          <w:p w:rsidR="00BF3C2B" w:rsidRDefault="00BF3C2B"/>
        </w:tc>
      </w:tr>
      <w:tr w:rsidR="00BF3C2B" w:rsidTr="00BF3C2B">
        <w:trPr>
          <w:trHeight w:val="1422"/>
        </w:trPr>
        <w:tc>
          <w:tcPr>
            <w:tcW w:w="4638" w:type="dxa"/>
          </w:tcPr>
          <w:p w:rsidR="00BF3C2B" w:rsidRDefault="00BF3C2B"/>
        </w:tc>
        <w:tc>
          <w:tcPr>
            <w:tcW w:w="4638" w:type="dxa"/>
          </w:tcPr>
          <w:p w:rsidR="00B943B6" w:rsidRDefault="00B943B6" w:rsidP="00C5237B"/>
        </w:tc>
      </w:tr>
      <w:tr w:rsidR="00BF3C2B" w:rsidTr="00BF3C2B">
        <w:trPr>
          <w:trHeight w:val="1477"/>
        </w:trPr>
        <w:tc>
          <w:tcPr>
            <w:tcW w:w="4638" w:type="dxa"/>
          </w:tcPr>
          <w:p w:rsidR="00BF3C2B" w:rsidRDefault="00BF3C2B"/>
        </w:tc>
        <w:tc>
          <w:tcPr>
            <w:tcW w:w="4638" w:type="dxa"/>
          </w:tcPr>
          <w:p w:rsidR="00BF3C2B" w:rsidRDefault="00BF3C2B"/>
        </w:tc>
      </w:tr>
      <w:tr w:rsidR="00BF3C2B" w:rsidTr="00BF3C2B">
        <w:trPr>
          <w:trHeight w:val="1477"/>
        </w:trPr>
        <w:tc>
          <w:tcPr>
            <w:tcW w:w="4638" w:type="dxa"/>
          </w:tcPr>
          <w:p w:rsidR="00BF3C2B" w:rsidRDefault="00BF3C2B"/>
        </w:tc>
        <w:tc>
          <w:tcPr>
            <w:tcW w:w="4638" w:type="dxa"/>
          </w:tcPr>
          <w:p w:rsidR="001B229E" w:rsidRDefault="001B229E"/>
          <w:p w:rsidR="001B229E" w:rsidRDefault="001B229E"/>
        </w:tc>
      </w:tr>
      <w:tr w:rsidR="00BF3C2B" w:rsidTr="00BF3C2B">
        <w:trPr>
          <w:trHeight w:val="1477"/>
        </w:trPr>
        <w:tc>
          <w:tcPr>
            <w:tcW w:w="4638" w:type="dxa"/>
          </w:tcPr>
          <w:p w:rsidR="00BF3C2B" w:rsidRDefault="00BF3C2B"/>
        </w:tc>
        <w:tc>
          <w:tcPr>
            <w:tcW w:w="4638" w:type="dxa"/>
          </w:tcPr>
          <w:p w:rsidR="00BF3C2B" w:rsidRDefault="00BF3C2B"/>
        </w:tc>
      </w:tr>
    </w:tbl>
    <w:p w:rsidR="005A4294" w:rsidRDefault="005A69AC"/>
    <w:sectPr w:rsidR="005A4294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5A69AC" w:rsidRDefault="005A69AC" w:rsidP="009675D5">
      <w:pPr>
        <w:spacing w:after="0" w:line="240" w:lineRule="auto"/>
      </w:pPr>
      <w:r>
        <w:separator/>
      </w:r>
    </w:p>
  </w:endnote>
  <w:endnote w:type="continuationSeparator" w:id="0">
    <w:p w:rsidR="005A69AC" w:rsidRDefault="005A69AC" w:rsidP="009675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675D5" w:rsidRDefault="009675D5">
    <w:pPr>
      <w:pStyle w:val="Footer"/>
    </w:pPr>
    <w:r>
      <w:rPr>
        <w:noProof/>
      </w:rPr>
      <w:drawing>
        <wp:inline distT="0" distB="0" distL="0" distR="0">
          <wp:extent cx="2070100" cy="393700"/>
          <wp:effectExtent l="0" t="0" r="0" b="0"/>
          <wp:docPr id="1" name="Picture 1" descr="University of Arkansas System Division of Agricultur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A-color-left-me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70100" cy="393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5A69AC" w:rsidRDefault="005A69AC" w:rsidP="009675D5">
      <w:pPr>
        <w:spacing w:after="0" w:line="240" w:lineRule="auto"/>
      </w:pPr>
      <w:r>
        <w:separator/>
      </w:r>
    </w:p>
  </w:footnote>
  <w:footnote w:type="continuationSeparator" w:id="0">
    <w:p w:rsidR="005A69AC" w:rsidRDefault="005A69AC" w:rsidP="009675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9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5D5"/>
    <w:rsid w:val="001B229E"/>
    <w:rsid w:val="00250059"/>
    <w:rsid w:val="0056317C"/>
    <w:rsid w:val="005A69AC"/>
    <w:rsid w:val="007F74E4"/>
    <w:rsid w:val="009675D5"/>
    <w:rsid w:val="00B9293F"/>
    <w:rsid w:val="00B943B6"/>
    <w:rsid w:val="00BF3C2B"/>
    <w:rsid w:val="00C5237B"/>
    <w:rsid w:val="00D52FD7"/>
    <w:rsid w:val="00DA4698"/>
    <w:rsid w:val="00EA1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26D7A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3C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675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75D5"/>
  </w:style>
  <w:style w:type="paragraph" w:styleId="Footer">
    <w:name w:val="footer"/>
    <w:basedOn w:val="Normal"/>
    <w:link w:val="FooterChar"/>
    <w:uiPriority w:val="99"/>
    <w:unhideWhenUsed/>
    <w:rsid w:val="009675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75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Division-of-Agriculture-Script-Template.dotx</Template>
  <TotalTime>1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 Kordsmeier</dc:creator>
  <cp:keywords/>
  <dc:description/>
  <cp:lastModifiedBy>Nick Kordsmeier</cp:lastModifiedBy>
  <cp:revision>1</cp:revision>
  <dcterms:created xsi:type="dcterms:W3CDTF">2020-04-16T14:20:00Z</dcterms:created>
  <dcterms:modified xsi:type="dcterms:W3CDTF">2020-04-16T14:21:00Z</dcterms:modified>
</cp:coreProperties>
</file>