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7D7F7A" w14:textId="1BDF9230" w:rsidR="004C2447" w:rsidRDefault="004C2447"/>
    <w:p w14:paraId="6AF8082A" w14:textId="485E241A" w:rsidR="004C2447" w:rsidRDefault="004C24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2"/>
        <w:gridCol w:w="4652"/>
      </w:tblGrid>
      <w:tr w:rsidR="004C2447" w14:paraId="61DB0334" w14:textId="77777777" w:rsidTr="000D1ED6">
        <w:trPr>
          <w:trHeight w:val="532"/>
        </w:trPr>
        <w:tc>
          <w:tcPr>
            <w:tcW w:w="4652" w:type="dxa"/>
          </w:tcPr>
          <w:p w14:paraId="10630126" w14:textId="7D508286" w:rsidR="004C2447" w:rsidRDefault="004C2447" w:rsidP="004C2447">
            <w:pPr>
              <w:jc w:val="center"/>
            </w:pPr>
            <w:r>
              <w:t>Video</w:t>
            </w:r>
          </w:p>
        </w:tc>
        <w:tc>
          <w:tcPr>
            <w:tcW w:w="4652" w:type="dxa"/>
          </w:tcPr>
          <w:p w14:paraId="412FCD12" w14:textId="2124CF43" w:rsidR="004C2447" w:rsidRDefault="004C2447" w:rsidP="004C2447">
            <w:pPr>
              <w:jc w:val="center"/>
            </w:pPr>
            <w:r>
              <w:t>Audio</w:t>
            </w:r>
          </w:p>
        </w:tc>
      </w:tr>
      <w:tr w:rsidR="004C2447" w14:paraId="76F6089D" w14:textId="77777777" w:rsidTr="000D1ED6">
        <w:trPr>
          <w:trHeight w:val="1034"/>
        </w:trPr>
        <w:tc>
          <w:tcPr>
            <w:tcW w:w="4652" w:type="dxa"/>
          </w:tcPr>
          <w:p w14:paraId="696F31DF" w14:textId="221EE189" w:rsidR="004C2447" w:rsidRDefault="004C2447">
            <w:r>
              <w:t xml:space="preserve">Title: Stewart </w:t>
            </w:r>
            <w:proofErr w:type="spellStart"/>
            <w:r w:rsidR="007A3259">
              <w:t>Runsick’s</w:t>
            </w:r>
            <w:proofErr w:type="spellEnd"/>
            <w:r w:rsidR="007A3259">
              <w:t xml:space="preserve"> Crop Video</w:t>
            </w:r>
          </w:p>
          <w:p w14:paraId="2A16CFAA" w14:textId="402513A3" w:rsidR="004C2447" w:rsidRDefault="004C2447"/>
        </w:tc>
        <w:tc>
          <w:tcPr>
            <w:tcW w:w="4652" w:type="dxa"/>
          </w:tcPr>
          <w:p w14:paraId="48296434" w14:textId="71CEF7DC" w:rsidR="004C2447" w:rsidRDefault="007A3259">
            <w:r>
              <w:t xml:space="preserve">Hello, I’m Stewart Runsick. In this video I will demonstrate… </w:t>
            </w:r>
          </w:p>
        </w:tc>
      </w:tr>
      <w:tr w:rsidR="004C2447" w14:paraId="54A659FB" w14:textId="77777777" w:rsidTr="000D1ED6">
        <w:trPr>
          <w:trHeight w:val="3694"/>
        </w:trPr>
        <w:tc>
          <w:tcPr>
            <w:tcW w:w="4652" w:type="dxa"/>
          </w:tcPr>
          <w:p w14:paraId="55DC172A" w14:textId="3CD086B5" w:rsidR="004C2447" w:rsidRDefault="007A3259">
            <w:r>
              <w:t>(</w:t>
            </w:r>
            <w:r w:rsidR="00987782">
              <w:t>Paste and d</w:t>
            </w:r>
            <w:r>
              <w:t xml:space="preserve">escribe what visual they will need to see </w:t>
            </w:r>
            <w:r w:rsidR="00987782">
              <w:t xml:space="preserve">here </w:t>
            </w:r>
            <w:r>
              <w:t>in this column and what you might need to highlight with a circle or pointer or</w:t>
            </w:r>
            <w:r w:rsidR="00987782">
              <w:t xml:space="preserve"> a</w:t>
            </w:r>
            <w:r>
              <w:t xml:space="preserve"> zoom</w:t>
            </w:r>
            <w:r w:rsidR="00987782">
              <w:t>-in effect</w:t>
            </w:r>
            <w:r>
              <w:t>. I will show you how to do that once we get everything in place)</w:t>
            </w:r>
          </w:p>
          <w:p w14:paraId="5A853725" w14:textId="77777777" w:rsidR="007A3259" w:rsidRDefault="007A3259"/>
          <w:p w14:paraId="57B55430" w14:textId="77718EEE" w:rsidR="007A3259" w:rsidRDefault="007A3259"/>
        </w:tc>
        <w:tc>
          <w:tcPr>
            <w:tcW w:w="4652" w:type="dxa"/>
          </w:tcPr>
          <w:p w14:paraId="626B97AB" w14:textId="4D899745" w:rsidR="004C2447" w:rsidRDefault="007A3259">
            <w:r>
              <w:t>“First go to the following webpage: arcropcheck.com. Once the page loads click on…</w:t>
            </w:r>
          </w:p>
        </w:tc>
      </w:tr>
      <w:tr w:rsidR="004C2447" w14:paraId="5B8811FD" w14:textId="77777777" w:rsidTr="000D1ED6">
        <w:trPr>
          <w:trHeight w:val="532"/>
        </w:trPr>
        <w:tc>
          <w:tcPr>
            <w:tcW w:w="4652" w:type="dxa"/>
          </w:tcPr>
          <w:p w14:paraId="0CD6CA61" w14:textId="161E8FBF" w:rsidR="004C2447" w:rsidRDefault="007A3259">
            <w:r>
              <w:t>(next visual)</w:t>
            </w:r>
          </w:p>
        </w:tc>
        <w:tc>
          <w:tcPr>
            <w:tcW w:w="4652" w:type="dxa"/>
          </w:tcPr>
          <w:p w14:paraId="271E96B3" w14:textId="0B5777A1" w:rsidR="004C2447" w:rsidRDefault="007A3259">
            <w:r>
              <w:t>“On this page you will…</w:t>
            </w:r>
          </w:p>
        </w:tc>
      </w:tr>
      <w:tr w:rsidR="004C2447" w14:paraId="77557E9D" w14:textId="77777777" w:rsidTr="000D1ED6">
        <w:trPr>
          <w:trHeight w:val="502"/>
        </w:trPr>
        <w:tc>
          <w:tcPr>
            <w:tcW w:w="4652" w:type="dxa"/>
          </w:tcPr>
          <w:p w14:paraId="0E270343" w14:textId="77777777" w:rsidR="004C2447" w:rsidRDefault="004C2447"/>
        </w:tc>
        <w:tc>
          <w:tcPr>
            <w:tcW w:w="4652" w:type="dxa"/>
          </w:tcPr>
          <w:p w14:paraId="09B4C77B" w14:textId="77777777" w:rsidR="004C2447" w:rsidRDefault="004C2447"/>
        </w:tc>
      </w:tr>
      <w:tr w:rsidR="004C2447" w14:paraId="4D634484" w14:textId="77777777" w:rsidTr="000D1ED6">
        <w:trPr>
          <w:trHeight w:val="532"/>
        </w:trPr>
        <w:tc>
          <w:tcPr>
            <w:tcW w:w="4652" w:type="dxa"/>
          </w:tcPr>
          <w:p w14:paraId="25E7516F" w14:textId="77777777" w:rsidR="004C2447" w:rsidRDefault="004C2447"/>
        </w:tc>
        <w:tc>
          <w:tcPr>
            <w:tcW w:w="4652" w:type="dxa"/>
          </w:tcPr>
          <w:p w14:paraId="362BE7AA" w14:textId="77777777" w:rsidR="004C2447" w:rsidRDefault="004C2447"/>
        </w:tc>
      </w:tr>
      <w:tr w:rsidR="004C2447" w14:paraId="2AACBC9C" w14:textId="77777777" w:rsidTr="000D1ED6">
        <w:trPr>
          <w:trHeight w:val="502"/>
        </w:trPr>
        <w:tc>
          <w:tcPr>
            <w:tcW w:w="4652" w:type="dxa"/>
          </w:tcPr>
          <w:p w14:paraId="74485B09" w14:textId="77777777" w:rsidR="004C2447" w:rsidRDefault="004C2447"/>
        </w:tc>
        <w:tc>
          <w:tcPr>
            <w:tcW w:w="4652" w:type="dxa"/>
          </w:tcPr>
          <w:p w14:paraId="16D9555E" w14:textId="77777777" w:rsidR="004C2447" w:rsidRDefault="004C2447"/>
        </w:tc>
      </w:tr>
      <w:tr w:rsidR="004C2447" w14:paraId="4A44C164" w14:textId="77777777" w:rsidTr="000D1ED6">
        <w:trPr>
          <w:trHeight w:val="532"/>
        </w:trPr>
        <w:tc>
          <w:tcPr>
            <w:tcW w:w="4652" w:type="dxa"/>
          </w:tcPr>
          <w:p w14:paraId="3FCC6EC2" w14:textId="77777777" w:rsidR="004C2447" w:rsidRDefault="004C2447"/>
        </w:tc>
        <w:tc>
          <w:tcPr>
            <w:tcW w:w="4652" w:type="dxa"/>
          </w:tcPr>
          <w:p w14:paraId="20C1EA43" w14:textId="77777777" w:rsidR="004C2447" w:rsidRDefault="004C2447"/>
        </w:tc>
      </w:tr>
      <w:tr w:rsidR="000D1ED6" w14:paraId="609A03EA" w14:textId="77777777" w:rsidTr="000D1ED6">
        <w:trPr>
          <w:trHeight w:val="532"/>
        </w:trPr>
        <w:tc>
          <w:tcPr>
            <w:tcW w:w="4652" w:type="dxa"/>
          </w:tcPr>
          <w:p w14:paraId="2AF9350C" w14:textId="77777777" w:rsidR="000D1ED6" w:rsidRDefault="000D1ED6"/>
        </w:tc>
        <w:tc>
          <w:tcPr>
            <w:tcW w:w="4652" w:type="dxa"/>
          </w:tcPr>
          <w:p w14:paraId="3574E5A0" w14:textId="77777777" w:rsidR="000D1ED6" w:rsidRDefault="000D1ED6"/>
        </w:tc>
      </w:tr>
      <w:tr w:rsidR="000D1ED6" w14:paraId="08E248FC" w14:textId="77777777" w:rsidTr="000D1ED6">
        <w:trPr>
          <w:trHeight w:val="532"/>
        </w:trPr>
        <w:tc>
          <w:tcPr>
            <w:tcW w:w="4652" w:type="dxa"/>
          </w:tcPr>
          <w:p w14:paraId="0A78E997" w14:textId="77777777" w:rsidR="000D1ED6" w:rsidRDefault="000D1ED6"/>
        </w:tc>
        <w:tc>
          <w:tcPr>
            <w:tcW w:w="4652" w:type="dxa"/>
          </w:tcPr>
          <w:p w14:paraId="5BA5F62F" w14:textId="77777777" w:rsidR="000D1ED6" w:rsidRDefault="000D1ED6"/>
        </w:tc>
      </w:tr>
      <w:tr w:rsidR="000D1ED6" w14:paraId="69EBBEFD" w14:textId="77777777" w:rsidTr="000D1ED6">
        <w:trPr>
          <w:trHeight w:val="532"/>
        </w:trPr>
        <w:tc>
          <w:tcPr>
            <w:tcW w:w="4652" w:type="dxa"/>
          </w:tcPr>
          <w:p w14:paraId="70E2BABE" w14:textId="77777777" w:rsidR="000D1ED6" w:rsidRDefault="000D1ED6"/>
        </w:tc>
        <w:tc>
          <w:tcPr>
            <w:tcW w:w="4652" w:type="dxa"/>
          </w:tcPr>
          <w:p w14:paraId="4522FA5E" w14:textId="77777777" w:rsidR="000D1ED6" w:rsidRDefault="000D1ED6"/>
        </w:tc>
      </w:tr>
      <w:tr w:rsidR="000D1ED6" w14:paraId="560FE3F8" w14:textId="77777777" w:rsidTr="000D1ED6">
        <w:trPr>
          <w:trHeight w:val="532"/>
        </w:trPr>
        <w:tc>
          <w:tcPr>
            <w:tcW w:w="4652" w:type="dxa"/>
          </w:tcPr>
          <w:p w14:paraId="52F0256E" w14:textId="77777777" w:rsidR="000D1ED6" w:rsidRDefault="000D1ED6"/>
        </w:tc>
        <w:tc>
          <w:tcPr>
            <w:tcW w:w="4652" w:type="dxa"/>
          </w:tcPr>
          <w:p w14:paraId="61D8D27D" w14:textId="77777777" w:rsidR="000D1ED6" w:rsidRDefault="000D1ED6"/>
        </w:tc>
      </w:tr>
      <w:tr w:rsidR="000D1ED6" w14:paraId="00AB1A5D" w14:textId="77777777" w:rsidTr="000D1ED6">
        <w:trPr>
          <w:trHeight w:val="532"/>
        </w:trPr>
        <w:tc>
          <w:tcPr>
            <w:tcW w:w="4652" w:type="dxa"/>
          </w:tcPr>
          <w:p w14:paraId="3C6E54A0" w14:textId="77777777" w:rsidR="000D1ED6" w:rsidRDefault="000D1ED6">
            <w:bookmarkStart w:id="0" w:name="_GoBack"/>
          </w:p>
        </w:tc>
        <w:tc>
          <w:tcPr>
            <w:tcW w:w="4652" w:type="dxa"/>
          </w:tcPr>
          <w:p w14:paraId="6FB15231" w14:textId="77777777" w:rsidR="000D1ED6" w:rsidRDefault="000D1ED6"/>
        </w:tc>
      </w:tr>
      <w:bookmarkEnd w:id="0"/>
    </w:tbl>
    <w:p w14:paraId="5E9BC233" w14:textId="77777777" w:rsidR="004C2447" w:rsidRDefault="004C2447"/>
    <w:sectPr w:rsidR="004C2447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BF8A35" w14:textId="77777777" w:rsidR="0068756B" w:rsidRDefault="0068756B" w:rsidP="004C2447">
      <w:pPr>
        <w:spacing w:after="0" w:line="240" w:lineRule="auto"/>
      </w:pPr>
      <w:r>
        <w:separator/>
      </w:r>
    </w:p>
  </w:endnote>
  <w:endnote w:type="continuationSeparator" w:id="0">
    <w:p w14:paraId="281976FA" w14:textId="77777777" w:rsidR="0068756B" w:rsidRDefault="0068756B" w:rsidP="004C2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539016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F7352" w14:textId="40F96243" w:rsidR="004C2447" w:rsidRDefault="004C244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88C87F" w14:textId="77777777" w:rsidR="004C2447" w:rsidRDefault="004C24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EED7F1" w14:textId="77777777" w:rsidR="0068756B" w:rsidRDefault="0068756B" w:rsidP="004C2447">
      <w:pPr>
        <w:spacing w:after="0" w:line="240" w:lineRule="auto"/>
      </w:pPr>
      <w:r>
        <w:separator/>
      </w:r>
    </w:p>
  </w:footnote>
  <w:footnote w:type="continuationSeparator" w:id="0">
    <w:p w14:paraId="2BD9CC1B" w14:textId="77777777" w:rsidR="0068756B" w:rsidRDefault="0068756B" w:rsidP="004C2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6E121" w14:textId="3DAB47FC" w:rsidR="004C2447" w:rsidRDefault="004C2447">
    <w:pPr>
      <w:pStyle w:val="Header"/>
    </w:pPr>
    <w:r>
      <w:t xml:space="preserve">Title: </w:t>
    </w:r>
    <w:r>
      <w:tab/>
      <w:t>Draft#</w:t>
    </w:r>
    <w:r>
      <w:tab/>
      <w:t>Date:</w:t>
    </w:r>
  </w:p>
  <w:p w14:paraId="539E1C5C" w14:textId="77777777" w:rsidR="004C2447" w:rsidRDefault="004C24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 w:formatting="0" w:inkAnnotation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447"/>
    <w:rsid w:val="000D1ED6"/>
    <w:rsid w:val="004C2447"/>
    <w:rsid w:val="0068756B"/>
    <w:rsid w:val="007A3259"/>
    <w:rsid w:val="0098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E44C2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2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C24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2447"/>
  </w:style>
  <w:style w:type="paragraph" w:styleId="Footer">
    <w:name w:val="footer"/>
    <w:basedOn w:val="Normal"/>
    <w:link w:val="FooterChar"/>
    <w:uiPriority w:val="99"/>
    <w:unhideWhenUsed/>
    <w:rsid w:val="004C24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Video AV Script.dotx</Template>
  <TotalTime>23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Ricky Blair</dc:creator>
  <cp:keywords/>
  <dc:description/>
  <cp:lastModifiedBy>Ricky Blair</cp:lastModifiedBy>
  <cp:revision>2</cp:revision>
  <dcterms:created xsi:type="dcterms:W3CDTF">2020-03-24T16:14:00Z</dcterms:created>
  <dcterms:modified xsi:type="dcterms:W3CDTF">2020-03-24T16:37:00Z</dcterms:modified>
</cp:coreProperties>
</file>